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4911" w14:textId="6E9C61F3" w:rsidR="00A355B3" w:rsidRPr="000D3346" w:rsidRDefault="00A355B3" w:rsidP="00A355B3">
      <w:pPr>
        <w:spacing w:before="100" w:beforeAutospacing="1" w:after="100" w:afterAutospacing="1"/>
        <w:outlineLvl w:val="1"/>
        <w:rPr>
          <w:rFonts w:ascii="Helvetica Neue" w:eastAsia="Times New Roman" w:hAnsi="Helvetica Neue" w:cs="Times New Roman"/>
          <w:b/>
          <w:bCs/>
          <w:sz w:val="36"/>
          <w:szCs w:val="36"/>
        </w:rPr>
      </w:pPr>
      <w:r w:rsidRPr="000D3346">
        <w:rPr>
          <w:rFonts w:ascii="Helvetica Neue" w:eastAsia="Times New Roman" w:hAnsi="Helvetica Neue" w:cs="Times New Roman"/>
          <w:b/>
          <w:bCs/>
          <w:sz w:val="36"/>
          <w:szCs w:val="36"/>
        </w:rPr>
        <w:t>Library/Bookstore Recommendation Form</w:t>
      </w:r>
    </w:p>
    <w:p w14:paraId="0EC3562E" w14:textId="51A84708" w:rsidR="00F3691B" w:rsidRPr="00A355B3" w:rsidRDefault="00000000">
      <w:pPr>
        <w:rPr>
          <w:rFonts w:ascii="Helvetica Neue" w:eastAsia="Helvetica Neue" w:hAnsi="Helvetica Neue" w:cs="Helvetica Neue"/>
          <w:color w:val="4A99E5"/>
          <w:sz w:val="24"/>
          <w:szCs w:val="24"/>
        </w:rPr>
      </w:pPr>
      <w:r w:rsidRPr="00A355B3">
        <w:rPr>
          <w:rFonts w:ascii="Helvetica Neue" w:eastAsia="Helvetica Neue" w:hAnsi="Helvetica Neue" w:cs="Helvetica Neue"/>
          <w:color w:val="4A99E5"/>
          <w:sz w:val="24"/>
          <w:szCs w:val="24"/>
        </w:rPr>
        <w:t>____________________</w:t>
      </w:r>
    </w:p>
    <w:p w14:paraId="4D1D53B0" w14:textId="72C7B151" w:rsidR="00A355B3" w:rsidRPr="000D3346" w:rsidRDefault="00A355B3" w:rsidP="00A355B3">
      <w:pPr>
        <w:spacing w:before="100" w:beforeAutospacing="1" w:after="100" w:afterAutospacing="1"/>
        <w:rPr>
          <w:rFonts w:ascii="Helvetica Neue Light" w:eastAsia="Times New Roman" w:hAnsi="Helvetica Neue Light" w:cs="Times New Roman"/>
          <w:i/>
          <w:iCs/>
        </w:rPr>
      </w:pPr>
      <w:r w:rsidRPr="000D3346">
        <w:rPr>
          <w:rFonts w:ascii="Helvetica Neue Light" w:eastAsia="Times New Roman" w:hAnsi="Helvetica Neue Light" w:cs="Times New Roman"/>
          <w:i/>
          <w:iCs/>
        </w:rPr>
        <w:t>This form allows authors, editors, or readers to recommend a Pro-Metrics publication</w:t>
      </w:r>
      <w:r w:rsidRPr="00A355B3">
        <w:rPr>
          <w:rFonts w:ascii="Helvetica Neue Light" w:eastAsia="Times New Roman" w:hAnsi="Helvetica Neue Light" w:cs="Times New Roman"/>
          <w:i/>
          <w:iCs/>
        </w:rPr>
        <w:t xml:space="preserve"> (</w:t>
      </w:r>
      <w:r w:rsidRPr="000D3346">
        <w:rPr>
          <w:rFonts w:ascii="Helvetica Neue Light" w:eastAsia="Times New Roman" w:hAnsi="Helvetica Neue Light" w:cs="Times New Roman"/>
          <w:i/>
          <w:iCs/>
        </w:rPr>
        <w:t>journal, book series, or individual title</w:t>
      </w:r>
      <w:r w:rsidRPr="00A355B3">
        <w:rPr>
          <w:rFonts w:ascii="Helvetica Neue Light" w:eastAsia="Times New Roman" w:hAnsi="Helvetica Neue Light" w:cs="Times New Roman"/>
          <w:i/>
          <w:iCs/>
        </w:rPr>
        <w:t xml:space="preserve">) </w:t>
      </w:r>
      <w:r w:rsidRPr="000D3346">
        <w:rPr>
          <w:rFonts w:ascii="Helvetica Neue Light" w:eastAsia="Times New Roman" w:hAnsi="Helvetica Neue Light" w:cs="Times New Roman"/>
          <w:i/>
          <w:iCs/>
        </w:rPr>
        <w:t>to a university library, research center, or bookstore.</w:t>
      </w:r>
    </w:p>
    <w:p w14:paraId="79207501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>Dear Librarian or Acquisitions Officer,</w:t>
      </w:r>
    </w:p>
    <w:p w14:paraId="6D35A10B" w14:textId="0D4140A0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>I would like to recommend the following publication for inclusion in your library or bookstore collection:</w:t>
      </w:r>
    </w:p>
    <w:p w14:paraId="3D702299" w14:textId="3DE7DB62" w:rsidR="00A355B3" w:rsidRPr="000D3346" w:rsidRDefault="00A355B3" w:rsidP="00A355B3">
      <w:pPr>
        <w:spacing w:before="100" w:beforeAutospacing="1" w:after="100" w:afterAutospacing="1"/>
        <w:rPr>
          <w:rFonts w:ascii="Helvetica Neue Medium" w:eastAsia="Times New Roman" w:hAnsi="Helvetica Neue Medium" w:cs="Times New Roman"/>
        </w:rPr>
      </w:pPr>
      <w:r w:rsidRPr="00A355B3">
        <w:rPr>
          <w:rFonts w:ascii="Helvetica Neue Medium" w:eastAsia="Times New Roman" w:hAnsi="Helvetica Neue Medium" w:cs="Times New Roman"/>
          <w:sz w:val="27"/>
          <w:szCs w:val="27"/>
        </w:rPr>
        <w:t xml:space="preserve">1 </w:t>
      </w:r>
      <w:r w:rsidRPr="000D3346">
        <w:rPr>
          <w:rFonts w:ascii="Helvetica Neue Medium" w:eastAsia="Times New Roman" w:hAnsi="Helvetica Neue Medium" w:cs="Times New Roman"/>
          <w:sz w:val="27"/>
          <w:szCs w:val="27"/>
        </w:rPr>
        <w:t>Publication Recommended</w:t>
      </w:r>
    </w:p>
    <w:p w14:paraId="11EC2E50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>Title: ___________________________________________</w:t>
      </w:r>
    </w:p>
    <w:p w14:paraId="2CB967AA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 xml:space="preserve">Type: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Journal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Book Series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Individual Book</w:t>
      </w:r>
    </w:p>
    <w:p w14:paraId="7D302595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>ISBN / ISSN (if known): __________________________</w:t>
      </w:r>
    </w:p>
    <w:p w14:paraId="3B1EBF56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>URL or DOI: ____________________________________</w:t>
      </w:r>
    </w:p>
    <w:p w14:paraId="259F29F9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 xml:space="preserve">Language: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English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Spanish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Portuguese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Other: ___________</w:t>
      </w:r>
    </w:p>
    <w:p w14:paraId="661A063A" w14:textId="31C67BAF" w:rsidR="00A355B3" w:rsidRPr="000D3346" w:rsidRDefault="00A355B3" w:rsidP="00A355B3">
      <w:pPr>
        <w:spacing w:before="100" w:beforeAutospacing="1" w:after="100" w:afterAutospacing="1"/>
        <w:rPr>
          <w:rFonts w:ascii="Helvetica Neue Medium" w:eastAsia="Times New Roman" w:hAnsi="Helvetica Neue Medium" w:cs="Times New Roman"/>
          <w:sz w:val="27"/>
          <w:szCs w:val="27"/>
        </w:rPr>
      </w:pPr>
      <w:r>
        <w:rPr>
          <w:rFonts w:ascii="Helvetica Neue Medium" w:eastAsia="Times New Roman" w:hAnsi="Helvetica Neue Medium" w:cs="Times New Roman"/>
          <w:sz w:val="27"/>
          <w:szCs w:val="27"/>
        </w:rPr>
        <w:t xml:space="preserve">2 </w:t>
      </w:r>
      <w:r w:rsidRPr="000D3346">
        <w:rPr>
          <w:rFonts w:ascii="Helvetica Neue Medium" w:eastAsia="Times New Roman" w:hAnsi="Helvetica Neue Medium" w:cs="Times New Roman"/>
          <w:sz w:val="27"/>
          <w:szCs w:val="27"/>
        </w:rPr>
        <w:t>Reason for Recommendation</w:t>
      </w:r>
    </w:p>
    <w:p w14:paraId="0F6DD7EF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>Please check all that apply:</w:t>
      </w:r>
    </w:p>
    <w:p w14:paraId="04019EC8" w14:textId="77777777" w:rsidR="00A355B3" w:rsidRPr="000D3346" w:rsidRDefault="00A355B3" w:rsidP="00A355B3">
      <w:pPr>
        <w:spacing w:after="240"/>
        <w:rPr>
          <w:rFonts w:ascii="Helvetica Neue" w:eastAsia="Times New Roman" w:hAnsi="Helvetica Neue" w:cs="Times New Roman"/>
        </w:rPr>
      </w:pP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Relevant to academic courses or programs</w:t>
      </w:r>
    </w:p>
    <w:p w14:paraId="4D34FF8D" w14:textId="77777777" w:rsidR="00A355B3" w:rsidRPr="000D3346" w:rsidRDefault="00A355B3" w:rsidP="00A355B3">
      <w:pPr>
        <w:spacing w:after="240"/>
        <w:rPr>
          <w:rFonts w:ascii="Helvetica Neue" w:eastAsia="Times New Roman" w:hAnsi="Helvetica Neue" w:cs="Times New Roman"/>
        </w:rPr>
      </w:pP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Valuable for teaching or research activities</w:t>
      </w:r>
    </w:p>
    <w:p w14:paraId="053C941A" w14:textId="77777777" w:rsidR="00A355B3" w:rsidRPr="000D3346" w:rsidRDefault="00A355B3" w:rsidP="00A355B3">
      <w:pPr>
        <w:spacing w:after="240"/>
        <w:rPr>
          <w:rFonts w:ascii="Helvetica Neue" w:eastAsia="Times New Roman" w:hAnsi="Helvetica Neue" w:cs="Times New Roman"/>
        </w:rPr>
      </w:pP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Recommended for departmental or library collection</w:t>
      </w:r>
    </w:p>
    <w:p w14:paraId="000A4EB0" w14:textId="77777777" w:rsidR="00A355B3" w:rsidRPr="000D3346" w:rsidRDefault="00A355B3" w:rsidP="00A355B3">
      <w:pPr>
        <w:spacing w:after="240"/>
        <w:rPr>
          <w:rFonts w:ascii="Helvetica Neue" w:eastAsia="Times New Roman" w:hAnsi="Helvetica Neue" w:cs="Times New Roman"/>
        </w:rPr>
      </w:pP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Supports institutional or project needs</w:t>
      </w:r>
    </w:p>
    <w:p w14:paraId="267973FB" w14:textId="77777777" w:rsidR="00A355B3" w:rsidRPr="000D3346" w:rsidRDefault="00A355B3" w:rsidP="00A355B3">
      <w:pPr>
        <w:spacing w:after="240"/>
        <w:rPr>
          <w:rFonts w:ascii="Helvetica Neue" w:eastAsia="Times New Roman" w:hAnsi="Helvetica Neue" w:cs="Times New Roman"/>
        </w:rPr>
      </w:pP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Other reason: __________________________________________</w:t>
      </w:r>
    </w:p>
    <w:p w14:paraId="1E1F58C2" w14:textId="77777777" w:rsidR="00A355B3" w:rsidRDefault="00A355B3" w:rsidP="00A355B3">
      <w:pPr>
        <w:spacing w:before="100" w:beforeAutospacing="1" w:after="100" w:afterAutospacing="1"/>
        <w:rPr>
          <w:rFonts w:ascii="Helvetica Neue Medium" w:eastAsia="Times New Roman" w:hAnsi="Helvetica Neue Medium" w:cs="Times New Roman"/>
          <w:sz w:val="27"/>
          <w:szCs w:val="27"/>
        </w:rPr>
      </w:pPr>
    </w:p>
    <w:p w14:paraId="1F134C9C" w14:textId="77777777" w:rsidR="00A355B3" w:rsidRDefault="00A355B3" w:rsidP="00A355B3">
      <w:pPr>
        <w:spacing w:before="100" w:beforeAutospacing="1" w:after="100" w:afterAutospacing="1"/>
        <w:rPr>
          <w:rFonts w:ascii="Helvetica Neue Medium" w:eastAsia="Times New Roman" w:hAnsi="Helvetica Neue Medium" w:cs="Times New Roman"/>
          <w:sz w:val="27"/>
          <w:szCs w:val="27"/>
        </w:rPr>
      </w:pPr>
    </w:p>
    <w:p w14:paraId="2BC46F57" w14:textId="77777777" w:rsidR="00A355B3" w:rsidRDefault="00A355B3" w:rsidP="00A355B3">
      <w:pPr>
        <w:spacing w:before="100" w:beforeAutospacing="1" w:after="100" w:afterAutospacing="1"/>
        <w:rPr>
          <w:rFonts w:ascii="Helvetica Neue Medium" w:eastAsia="Times New Roman" w:hAnsi="Helvetica Neue Medium" w:cs="Times New Roman"/>
          <w:sz w:val="27"/>
          <w:szCs w:val="27"/>
        </w:rPr>
      </w:pPr>
    </w:p>
    <w:p w14:paraId="1C6326F3" w14:textId="426EB28C" w:rsidR="00A355B3" w:rsidRPr="000D3346" w:rsidRDefault="00A355B3" w:rsidP="00A355B3">
      <w:pPr>
        <w:spacing w:before="100" w:beforeAutospacing="1" w:after="100" w:afterAutospacing="1"/>
        <w:rPr>
          <w:rFonts w:ascii="Helvetica Neue Medium" w:eastAsia="Times New Roman" w:hAnsi="Helvetica Neue Medium" w:cs="Times New Roman"/>
          <w:sz w:val="27"/>
          <w:szCs w:val="27"/>
        </w:rPr>
      </w:pPr>
      <w:r>
        <w:rPr>
          <w:rFonts w:ascii="Helvetica Neue Medium" w:eastAsia="Times New Roman" w:hAnsi="Helvetica Neue Medium" w:cs="Times New Roman"/>
          <w:sz w:val="27"/>
          <w:szCs w:val="27"/>
        </w:rPr>
        <w:t xml:space="preserve">3 </w:t>
      </w:r>
      <w:r w:rsidRPr="000D3346">
        <w:rPr>
          <w:rFonts w:ascii="Helvetica Neue Medium" w:eastAsia="Times New Roman" w:hAnsi="Helvetica Neue Medium" w:cs="Times New Roman"/>
          <w:sz w:val="27"/>
          <w:szCs w:val="27"/>
        </w:rPr>
        <w:t>Recommender Information</w:t>
      </w:r>
    </w:p>
    <w:p w14:paraId="22D9F353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>Name: ___________________________________________</w:t>
      </w:r>
    </w:p>
    <w:p w14:paraId="1E586FBA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>Institution / Department: ____________________________</w:t>
      </w:r>
    </w:p>
    <w:p w14:paraId="41C2EB5E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>Email: ____________________________________________</w:t>
      </w:r>
    </w:p>
    <w:p w14:paraId="6DCC42D9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 xml:space="preserve">Position / Role: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Faculty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Researcher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Student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Editor </w:t>
      </w:r>
      <w:r w:rsidRPr="000D3346">
        <w:rPr>
          <w:rFonts w:ascii="Segoe UI Symbol" w:eastAsia="Times New Roman" w:hAnsi="Segoe UI Symbol" w:cs="Segoe UI Symbol"/>
        </w:rPr>
        <w:t>☐</w:t>
      </w:r>
      <w:r w:rsidRPr="000D3346">
        <w:rPr>
          <w:rFonts w:ascii="Helvetica Neue" w:eastAsia="Times New Roman" w:hAnsi="Helvetica Neue" w:cs="Times New Roman"/>
        </w:rPr>
        <w:t xml:space="preserve"> Other: ___________</w:t>
      </w:r>
    </w:p>
    <w:p w14:paraId="502D6688" w14:textId="5E21189A" w:rsidR="00A355B3" w:rsidRDefault="00A355B3" w:rsidP="00A355B3">
      <w:pPr>
        <w:rPr>
          <w:rFonts w:ascii="Helvetica Neue" w:eastAsia="Times New Roman" w:hAnsi="Helvetica Neue" w:cs="Times New Roman"/>
        </w:rPr>
      </w:pPr>
    </w:p>
    <w:p w14:paraId="0A81888D" w14:textId="77777777" w:rsidR="00A355B3" w:rsidRDefault="00A355B3" w:rsidP="00A355B3">
      <w:pPr>
        <w:rPr>
          <w:rFonts w:ascii="Helvetica Neue" w:eastAsia="Times New Roman" w:hAnsi="Helvetica Neue" w:cs="Times New Roman"/>
        </w:rPr>
      </w:pPr>
    </w:p>
    <w:p w14:paraId="0B8AE952" w14:textId="77777777" w:rsidR="00A355B3" w:rsidRPr="000D3346" w:rsidRDefault="00A355B3" w:rsidP="00A355B3">
      <w:pPr>
        <w:rPr>
          <w:rFonts w:ascii="Helvetica Neue" w:eastAsia="Times New Roman" w:hAnsi="Helvetica Neue" w:cs="Times New Roman"/>
        </w:rPr>
      </w:pPr>
    </w:p>
    <w:p w14:paraId="78C3583A" w14:textId="77777777" w:rsidR="00A355B3" w:rsidRPr="000D3346" w:rsidRDefault="00A355B3" w:rsidP="00A355B3">
      <w:pPr>
        <w:spacing w:before="100" w:beforeAutospacing="1" w:after="100" w:afterAutospacing="1"/>
        <w:rPr>
          <w:rFonts w:ascii="Helvetica Neue" w:eastAsia="Times New Roman" w:hAnsi="Helvetica Neue" w:cs="Times New Roman"/>
        </w:rPr>
      </w:pPr>
      <w:r w:rsidRPr="000D3346">
        <w:rPr>
          <w:rFonts w:ascii="Helvetica Neue" w:eastAsia="Times New Roman" w:hAnsi="Helvetica Neue" w:cs="Times New Roman"/>
        </w:rPr>
        <w:t>Date: _________________________</w:t>
      </w:r>
      <w:r w:rsidRPr="000D3346">
        <w:rPr>
          <w:rFonts w:ascii="Helvetica Neue" w:eastAsia="Times New Roman" w:hAnsi="Helvetica Neue" w:cs="Times New Roman"/>
        </w:rPr>
        <w:t> </w:t>
      </w:r>
      <w:r w:rsidRPr="000D3346">
        <w:rPr>
          <w:rFonts w:ascii="Helvetica Neue" w:eastAsia="Times New Roman" w:hAnsi="Helvetica Neue" w:cs="Times New Roman"/>
        </w:rPr>
        <w:t> </w:t>
      </w:r>
      <w:r w:rsidRPr="000D3346">
        <w:rPr>
          <w:rFonts w:ascii="Helvetica Neue" w:eastAsia="Times New Roman" w:hAnsi="Helvetica Neue" w:cs="Times New Roman"/>
        </w:rPr>
        <w:t>Signature: _________________________</w:t>
      </w:r>
    </w:p>
    <w:p w14:paraId="791CADB1" w14:textId="51EA5CAC" w:rsidR="00A355B3" w:rsidRPr="000D3346" w:rsidRDefault="00A355B3" w:rsidP="00A355B3">
      <w:pPr>
        <w:rPr>
          <w:rFonts w:ascii="Helvetica Neue" w:eastAsia="Times New Roman" w:hAnsi="Helvetica Neue" w:cs="Times New Roman"/>
        </w:rPr>
      </w:pPr>
    </w:p>
    <w:p w14:paraId="39E446BF" w14:textId="41945872" w:rsidR="00F3691B" w:rsidRPr="00A355B3" w:rsidRDefault="00F3691B">
      <w:pPr>
        <w:rPr>
          <w:rFonts w:ascii="Helvetica Neue" w:eastAsia="Helvetica Neue" w:hAnsi="Helvetica Neue" w:cs="Helvetica Neue"/>
          <w:sz w:val="20"/>
          <w:szCs w:val="20"/>
        </w:rPr>
      </w:pPr>
    </w:p>
    <w:sectPr w:rsidR="00F3691B" w:rsidRPr="00A355B3">
      <w:headerReference w:type="default" r:id="rId6"/>
      <w:footerReference w:type="default" r:id="rId7"/>
      <w:pgSz w:w="11906" w:h="16838"/>
      <w:pgMar w:top="36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0A3B0" w14:textId="77777777" w:rsidR="00A842A4" w:rsidRDefault="00A842A4">
      <w:r>
        <w:separator/>
      </w:r>
    </w:p>
  </w:endnote>
  <w:endnote w:type="continuationSeparator" w:id="0">
    <w:p w14:paraId="2C2B66C2" w14:textId="77777777" w:rsidR="00A842A4" w:rsidRDefault="00A84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0AF5C1A4-E0F5-3548-8E67-CD17138F4AB1}"/>
    <w:embedBold r:id="rId2" w:fontKey="{2B7611D6-9413-094B-8068-04A3DCAD8D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2F0C16-A1F4-044F-8660-2E3F833C8F30}"/>
    <w:embedBold r:id="rId4" w:fontKey="{723A6A89-534C-0349-A4ED-25D904DD56DB}"/>
    <w:embedItalic r:id="rId5" w:fontKey="{797A185E-3DDB-9B41-AF24-94A110C12A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1A43042-1135-F14A-B2CE-76CC9F03943D}"/>
    <w:embedItalic r:id="rId7" w:fontKey="{701BED91-8F50-3749-B07A-9513B285155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1AB91B50-DBCB-2546-B872-1761ED5803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F67E4CA3-C49C-0649-A871-F55DADD257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483F2DA-CC9A-2B43-BB34-FB2D1783F1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F4514" w14:textId="77777777" w:rsidR="00F3691B" w:rsidRDefault="00000000">
    <w:pPr>
      <w:rPr>
        <w:color w:val="F1F5F9"/>
      </w:rPr>
    </w:pPr>
    <w:r>
      <w:rPr>
        <w:color w:val="F1F5F9"/>
      </w:rPr>
      <w:t>________________________________________________________________</w:t>
    </w:r>
  </w:p>
  <w:p w14:paraId="0C8A00D0" w14:textId="77777777" w:rsidR="00F3691B" w:rsidRDefault="00F3691B">
    <w:pPr>
      <w:rPr>
        <w:color w:val="F1F5F9"/>
      </w:rPr>
    </w:pPr>
  </w:p>
  <w:p w14:paraId="254DD84C" w14:textId="77777777" w:rsidR="00F3691B" w:rsidRDefault="00F3691B">
    <w:pPr>
      <w:rPr>
        <w:color w:val="F1F5F9"/>
        <w:highlight w:val="black"/>
      </w:rPr>
    </w:pPr>
    <w:hyperlink r:id="rId1">
      <w:r>
        <w:rPr>
          <w:rFonts w:ascii="Helvetica Neue" w:eastAsia="Helvetica Neue" w:hAnsi="Helvetica Neue" w:cs="Helvetica Neue"/>
          <w:color w:val="1155CC"/>
          <w:sz w:val="20"/>
          <w:szCs w:val="20"/>
          <w:u w:val="single"/>
        </w:rPr>
        <w:t>pro-metrics.org</w:t>
      </w:r>
    </w:hyperlink>
    <w:r>
      <w:rPr>
        <w:rFonts w:ascii="Helvetica Neue" w:eastAsia="Helvetica Neue" w:hAnsi="Helvetica Neue" w:cs="Helvetica Neue"/>
        <w:sz w:val="20"/>
        <w:szCs w:val="20"/>
      </w:rPr>
      <w:t xml:space="preserve">                             </w:t>
    </w:r>
    <w:hyperlink r:id="rId2">
      <w:r>
        <w:rPr>
          <w:rFonts w:ascii="Helvetica Neue" w:eastAsia="Helvetica Neue" w:hAnsi="Helvetica Neue" w:cs="Helvetica Neue"/>
          <w:color w:val="1155CC"/>
          <w:sz w:val="20"/>
          <w:szCs w:val="20"/>
          <w:u w:val="single"/>
        </w:rPr>
        <w:t>info@pro-metrics.org</w:t>
      </w:r>
    </w:hyperlink>
    <w:r>
      <w:rPr>
        <w:rFonts w:ascii="Helvetica Neue" w:eastAsia="Helvetica Neue" w:hAnsi="Helvetica Neue" w:cs="Helvetica Neue"/>
        <w:sz w:val="20"/>
        <w:szCs w:val="20"/>
      </w:rPr>
      <w:t xml:space="preserve">                    Sakala 7-2, 10141 Tallinn, Estonia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3626F" w14:textId="77777777" w:rsidR="00A842A4" w:rsidRDefault="00A842A4">
      <w:r>
        <w:separator/>
      </w:r>
    </w:p>
  </w:footnote>
  <w:footnote w:type="continuationSeparator" w:id="0">
    <w:p w14:paraId="222E13A2" w14:textId="77777777" w:rsidR="00A842A4" w:rsidRDefault="00A842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802F4" w14:textId="77777777" w:rsidR="00F3691B" w:rsidRDefault="00000000">
    <w:pPr>
      <w:jc w:val="right"/>
      <w:rPr>
        <w:rFonts w:ascii="Helvetica Neue" w:eastAsia="Helvetica Neue" w:hAnsi="Helvetica Neue" w:cs="Helvetica Neue"/>
        <w:color w:val="FFFFFF"/>
        <w:sz w:val="20"/>
        <w:szCs w:val="20"/>
      </w:rPr>
    </w:pPr>
    <w:r>
      <w:rPr>
        <w:rFonts w:ascii="Helvetica Neue" w:eastAsia="Helvetica Neue" w:hAnsi="Helvetica Neue" w:cs="Helvetica Neue"/>
        <w:noProof/>
        <w:color w:val="FFFFFF"/>
        <w:sz w:val="20"/>
        <w:szCs w:val="20"/>
      </w:rPr>
      <w:drawing>
        <wp:anchor distT="114300" distB="114300" distL="114300" distR="114300" simplePos="0" relativeHeight="251658240" behindDoc="1" locked="0" layoutInCell="1" hidden="0" allowOverlap="1" wp14:anchorId="0B5C348D" wp14:editId="6B58B4A6">
          <wp:simplePos x="0" y="0"/>
          <wp:positionH relativeFrom="page">
            <wp:posOffset>-1424</wp:posOffset>
          </wp:positionH>
          <wp:positionV relativeFrom="page">
            <wp:posOffset>0</wp:posOffset>
          </wp:positionV>
          <wp:extent cx="7558088" cy="156342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088" cy="15634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06476">
      <w:rPr>
        <w:rFonts w:ascii="Helvetica Neue" w:eastAsia="Helvetica Neue" w:hAnsi="Helvetica Neue" w:cs="Helvetica Neue"/>
        <w:color w:val="FFFFFF"/>
        <w:sz w:val="20"/>
        <w:szCs w:val="20"/>
      </w:rPr>
      <w:t>Pro-Metrics OÜ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51743AF" wp14:editId="288C6253">
          <wp:simplePos x="0" y="0"/>
          <wp:positionH relativeFrom="column">
            <wp:posOffset>1</wp:posOffset>
          </wp:positionH>
          <wp:positionV relativeFrom="paragraph">
            <wp:posOffset>85726</wp:posOffset>
          </wp:positionV>
          <wp:extent cx="1757363" cy="32218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970" r="970"/>
                  <a:stretch>
                    <a:fillRect/>
                  </a:stretch>
                </pic:blipFill>
                <pic:spPr>
                  <a:xfrm>
                    <a:off x="0" y="0"/>
                    <a:ext cx="1757363" cy="3221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A610ED" w14:textId="77777777" w:rsidR="00F3691B" w:rsidRDefault="00000000">
    <w:pPr>
      <w:jc w:val="right"/>
      <w:rPr>
        <w:rFonts w:ascii="Helvetica Neue" w:eastAsia="Helvetica Neue" w:hAnsi="Helvetica Neue" w:cs="Helvetica Neue"/>
        <w:color w:val="FFFFFF"/>
        <w:sz w:val="20"/>
        <w:szCs w:val="20"/>
      </w:rPr>
    </w:pPr>
    <w:r>
      <w:rPr>
        <w:rFonts w:ascii="Helvetica Neue" w:eastAsia="Helvetica Neue" w:hAnsi="Helvetica Neue" w:cs="Helvetica Neue"/>
        <w:color w:val="FFFFFF"/>
        <w:sz w:val="20"/>
        <w:szCs w:val="20"/>
      </w:rPr>
      <w:t>info@pro-metrics.org</w:t>
    </w:r>
  </w:p>
  <w:p w14:paraId="62E4161C" w14:textId="77777777" w:rsidR="00F3691B" w:rsidRDefault="00000000">
    <w:pPr>
      <w:jc w:val="right"/>
      <w:rPr>
        <w:rFonts w:ascii="Helvetica Neue" w:eastAsia="Helvetica Neue" w:hAnsi="Helvetica Neue" w:cs="Helvetica Neue"/>
        <w:color w:val="FFFFFF"/>
        <w:sz w:val="20"/>
        <w:szCs w:val="20"/>
      </w:rPr>
    </w:pPr>
    <w:r>
      <w:rPr>
        <w:rFonts w:ascii="Helvetica Neue" w:eastAsia="Helvetica Neue" w:hAnsi="Helvetica Neue" w:cs="Helvetica Neue"/>
        <w:color w:val="FFFFFF"/>
        <w:sz w:val="20"/>
        <w:szCs w:val="20"/>
      </w:rPr>
      <w:t>Sakala 7-2, 10141 Tallinn, Estonia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5B3"/>
    <w:rsid w:val="0041739B"/>
    <w:rsid w:val="00561BCD"/>
    <w:rsid w:val="00622E42"/>
    <w:rsid w:val="009E0C7D"/>
    <w:rsid w:val="00A355B3"/>
    <w:rsid w:val="00A842A4"/>
    <w:rsid w:val="00B430FA"/>
    <w:rsid w:val="00BE017B"/>
    <w:rsid w:val="00C06476"/>
    <w:rsid w:val="00F3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5AFE9"/>
  <w15:docId w15:val="{B9CCDC5D-E145-2C42-A4F3-747605382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n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C06476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6476"/>
  </w:style>
  <w:style w:type="paragraph" w:styleId="Piedepgina">
    <w:name w:val="footer"/>
    <w:basedOn w:val="Normal"/>
    <w:link w:val="PiedepginaCar"/>
    <w:uiPriority w:val="99"/>
    <w:unhideWhenUsed/>
    <w:rsid w:val="00C06476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ro-metrics.org" TargetMode="External"/><Relationship Id="rId1" Type="http://schemas.openxmlformats.org/officeDocument/2006/relationships/hyperlink" Target="http://pro-metric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rlosvaliente/Library/Group%20Containers/UBF8T346G9.Office/User%20Content.localized/Templates.localized/A4%20-%20Pap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A4 - Paper.dotm</Template>
  <TotalTime>5</TotalTime>
  <Pages>2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</dc:creator>
  <cp:lastModifiedBy>PM</cp:lastModifiedBy>
  <cp:revision>1</cp:revision>
  <dcterms:created xsi:type="dcterms:W3CDTF">2025-10-13T09:48:00Z</dcterms:created>
  <dcterms:modified xsi:type="dcterms:W3CDTF">2025-10-13T09:53:00Z</dcterms:modified>
</cp:coreProperties>
</file>